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60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255"/>
        <w:gridCol w:w="911"/>
        <w:gridCol w:w="7199"/>
        <w:gridCol w:w="1876"/>
      </w:tblGrid>
      <w:tr w:rsidR="00387799" w:rsidRPr="002A1244" w14:paraId="14610825" w14:textId="77777777" w:rsidTr="00595EA9">
        <w:trPr>
          <w:gridAfter w:val="1"/>
          <w:wAfter w:w="828" w:type="pct"/>
        </w:trPr>
        <w:tc>
          <w:tcPr>
            <w:tcW w:w="4172" w:type="pct"/>
            <w:gridSpan w:val="4"/>
            <w:shd w:val="clear" w:color="auto" w:fill="5B9BD5" w:themeFill="accent5"/>
            <w:vAlign w:val="bottom"/>
          </w:tcPr>
          <w:p w14:paraId="5FC49A51" w14:textId="39E4C8A2" w:rsidR="002A1244" w:rsidRPr="00595EA9" w:rsidRDefault="002F4EDD" w:rsidP="00715C65">
            <w:pPr>
              <w:pStyle w:val="Heading1"/>
              <w:outlineLvl w:val="0"/>
              <w:rPr>
                <w:sz w:val="36"/>
                <w:szCs w:val="36"/>
              </w:rPr>
            </w:pPr>
            <w:r w:rsidRPr="00595EA9">
              <w:rPr>
                <w:color w:val="FFFFFF" w:themeColor="background1"/>
                <w:sz w:val="36"/>
                <w:szCs w:val="36"/>
              </w:rPr>
              <w:t>Event</w:t>
            </w:r>
          </w:p>
        </w:tc>
      </w:tr>
      <w:tr w:rsidR="00387799" w:rsidRPr="002A1244" w14:paraId="23030B40" w14:textId="77777777" w:rsidTr="00595EA9">
        <w:trPr>
          <w:gridAfter w:val="1"/>
          <w:wAfter w:w="828" w:type="pct"/>
        </w:trPr>
        <w:tc>
          <w:tcPr>
            <w:tcW w:w="994" w:type="pct"/>
            <w:gridSpan w:val="3"/>
            <w:vAlign w:val="bottom"/>
          </w:tcPr>
          <w:p w14:paraId="69822A70" w14:textId="1808734B" w:rsidR="002A1244" w:rsidRPr="002A1244" w:rsidRDefault="002F4EDD" w:rsidP="002A1244">
            <w:pPr>
              <w:pStyle w:val="NormalIndent"/>
            </w:pPr>
            <w:r>
              <w:t>Event Name</w:t>
            </w:r>
          </w:p>
        </w:tc>
        <w:tc>
          <w:tcPr>
            <w:tcW w:w="3178" w:type="pct"/>
            <w:tcBorders>
              <w:bottom w:val="single" w:sz="4" w:space="0" w:color="auto"/>
            </w:tcBorders>
            <w:vAlign w:val="bottom"/>
          </w:tcPr>
          <w:p w14:paraId="41A2F0F7" w14:textId="77777777" w:rsidR="002A1244" w:rsidRPr="002A1244" w:rsidRDefault="002A1244" w:rsidP="002A1244"/>
        </w:tc>
      </w:tr>
      <w:tr w:rsidR="00387799" w:rsidRPr="002A1244" w14:paraId="08EED92B" w14:textId="77777777" w:rsidTr="00595EA9">
        <w:trPr>
          <w:gridAfter w:val="1"/>
          <w:wAfter w:w="828" w:type="pct"/>
        </w:trPr>
        <w:sdt>
          <w:sdtPr>
            <w:id w:val="1303425151"/>
            <w:placeholder>
              <w:docPart w:val="3C7D4549881D90459C695EB27318C6BD"/>
            </w:placeholder>
            <w:temporary/>
            <w:showingPlcHdr/>
            <w15:appearance w15:val="hidden"/>
          </w:sdtPr>
          <w:sdtContent>
            <w:tc>
              <w:tcPr>
                <w:tcW w:w="994" w:type="pct"/>
                <w:gridSpan w:val="3"/>
                <w:vAlign w:val="bottom"/>
              </w:tcPr>
              <w:p w14:paraId="46D34FB8" w14:textId="77777777" w:rsidR="002A1244" w:rsidRPr="002A1244" w:rsidRDefault="002A1244" w:rsidP="002A1244">
                <w:pPr>
                  <w:pStyle w:val="NormalIndent"/>
                </w:pPr>
                <w:r w:rsidRPr="002A1244">
                  <w:t>Date</w:t>
                </w:r>
              </w:p>
            </w:tc>
          </w:sdtContent>
        </w:sdt>
        <w:tc>
          <w:tcPr>
            <w:tcW w:w="3178" w:type="pct"/>
            <w:tcBorders>
              <w:bottom w:val="single" w:sz="4" w:space="0" w:color="auto"/>
            </w:tcBorders>
            <w:vAlign w:val="bottom"/>
          </w:tcPr>
          <w:p w14:paraId="33A62BE6" w14:textId="77777777" w:rsidR="002A1244" w:rsidRPr="002A1244" w:rsidRDefault="002A1244" w:rsidP="002A1244"/>
        </w:tc>
      </w:tr>
      <w:tr w:rsidR="00387799" w:rsidRPr="002A1244" w14:paraId="0F7CB6B8" w14:textId="77777777" w:rsidTr="00595EA9">
        <w:trPr>
          <w:gridAfter w:val="1"/>
          <w:wAfter w:w="828" w:type="pct"/>
        </w:trPr>
        <w:sdt>
          <w:sdtPr>
            <w:id w:val="1399551343"/>
            <w:placeholder>
              <w:docPart w:val="49213605B7EB634CB5B533029E05D5A5"/>
            </w:placeholder>
            <w:temporary/>
            <w:showingPlcHdr/>
            <w15:appearance w15:val="hidden"/>
          </w:sdtPr>
          <w:sdtContent>
            <w:tc>
              <w:tcPr>
                <w:tcW w:w="994" w:type="pct"/>
                <w:gridSpan w:val="3"/>
                <w:vAlign w:val="bottom"/>
              </w:tcPr>
              <w:p w14:paraId="4E0E0C74" w14:textId="77777777" w:rsidR="002A1244" w:rsidRPr="002A1244" w:rsidRDefault="002A1244" w:rsidP="002A1244">
                <w:pPr>
                  <w:pStyle w:val="NormalIndent"/>
                </w:pPr>
                <w:r w:rsidRPr="002A1244">
                  <w:t>Time</w:t>
                </w:r>
              </w:p>
            </w:tc>
          </w:sdtContent>
        </w:sdt>
        <w:tc>
          <w:tcPr>
            <w:tcW w:w="3178" w:type="pct"/>
            <w:tcBorders>
              <w:bottom w:val="single" w:sz="4" w:space="0" w:color="auto"/>
            </w:tcBorders>
            <w:vAlign w:val="bottom"/>
          </w:tcPr>
          <w:p w14:paraId="0C00A313" w14:textId="77777777" w:rsidR="002A1244" w:rsidRPr="002A1244" w:rsidRDefault="002A1244" w:rsidP="002A1244"/>
        </w:tc>
      </w:tr>
      <w:tr w:rsidR="00387799" w:rsidRPr="002A1244" w14:paraId="2194F718" w14:textId="77777777" w:rsidTr="00595EA9">
        <w:trPr>
          <w:gridAfter w:val="1"/>
          <w:wAfter w:w="828" w:type="pct"/>
        </w:trPr>
        <w:sdt>
          <w:sdtPr>
            <w:id w:val="1092974575"/>
            <w:placeholder>
              <w:docPart w:val="6437D14EC8ECA646B8759844893124EC"/>
            </w:placeholder>
            <w:temporary/>
            <w:showingPlcHdr/>
            <w15:appearance w15:val="hidden"/>
          </w:sdtPr>
          <w:sdtContent>
            <w:tc>
              <w:tcPr>
                <w:tcW w:w="994" w:type="pct"/>
                <w:gridSpan w:val="3"/>
                <w:vAlign w:val="bottom"/>
              </w:tcPr>
              <w:p w14:paraId="480ED1AB" w14:textId="6D4D046D" w:rsidR="002F4EDD" w:rsidRDefault="002F4EDD" w:rsidP="002F4EDD">
                <w:pPr>
                  <w:pStyle w:val="NormalIndent"/>
                </w:pPr>
                <w:r w:rsidRPr="002A1244">
                  <w:t>Location</w:t>
                </w:r>
              </w:p>
            </w:tc>
          </w:sdtContent>
        </w:sdt>
        <w:tc>
          <w:tcPr>
            <w:tcW w:w="3178" w:type="pct"/>
            <w:tcBorders>
              <w:bottom w:val="single" w:sz="4" w:space="0" w:color="auto"/>
            </w:tcBorders>
            <w:vAlign w:val="bottom"/>
          </w:tcPr>
          <w:p w14:paraId="7B8E6A67" w14:textId="77777777" w:rsidR="002F4EDD" w:rsidRPr="002A1244" w:rsidRDefault="002F4EDD" w:rsidP="002F4EDD"/>
        </w:tc>
      </w:tr>
      <w:tr w:rsidR="00387799" w:rsidRPr="002A1244" w14:paraId="78EBA982" w14:textId="77777777" w:rsidTr="00595EA9">
        <w:trPr>
          <w:gridAfter w:val="1"/>
          <w:wAfter w:w="828" w:type="pct"/>
          <w:trHeight w:val="54"/>
        </w:trPr>
        <w:tc>
          <w:tcPr>
            <w:tcW w:w="4172" w:type="pct"/>
            <w:gridSpan w:val="4"/>
            <w:shd w:val="clear" w:color="auto" w:fill="auto"/>
          </w:tcPr>
          <w:p w14:paraId="3E7A67C4" w14:textId="77777777" w:rsidR="002F4EDD" w:rsidRPr="002A1244" w:rsidRDefault="002F4EDD" w:rsidP="002F4EDD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387799" w:rsidRPr="002A1244" w14:paraId="4C3DAA9A" w14:textId="77777777" w:rsidTr="00595EA9">
        <w:trPr>
          <w:gridAfter w:val="1"/>
          <w:wAfter w:w="828" w:type="pct"/>
        </w:trPr>
        <w:tc>
          <w:tcPr>
            <w:tcW w:w="4172" w:type="pct"/>
            <w:gridSpan w:val="4"/>
            <w:shd w:val="clear" w:color="auto" w:fill="5B9BD5" w:themeFill="accent5"/>
            <w:vAlign w:val="bottom"/>
          </w:tcPr>
          <w:p w14:paraId="03D2E23B" w14:textId="529F94D9" w:rsidR="002F4EDD" w:rsidRPr="00595EA9" w:rsidRDefault="002F4EDD" w:rsidP="002F4EDD">
            <w:pPr>
              <w:pStyle w:val="Heading1"/>
              <w:outlineLvl w:val="0"/>
              <w:rPr>
                <w:sz w:val="36"/>
                <w:szCs w:val="36"/>
              </w:rPr>
            </w:pPr>
            <w:r w:rsidRPr="00595EA9">
              <w:rPr>
                <w:color w:val="FFFFFF" w:themeColor="background1"/>
                <w:sz w:val="36"/>
                <w:szCs w:val="36"/>
              </w:rPr>
              <w:t>Person Requesting</w:t>
            </w:r>
          </w:p>
        </w:tc>
      </w:tr>
      <w:tr w:rsidR="00387799" w:rsidRPr="002A1244" w14:paraId="4EEA4BA3" w14:textId="77777777" w:rsidTr="00595EA9">
        <w:trPr>
          <w:gridAfter w:val="1"/>
          <w:wAfter w:w="828" w:type="pct"/>
        </w:trPr>
        <w:sdt>
          <w:sdtPr>
            <w:id w:val="1304805984"/>
            <w:placeholder>
              <w:docPart w:val="0BEF18164584E8408738A8703013217E"/>
            </w:placeholder>
            <w:temporary/>
            <w:showingPlcHdr/>
            <w15:appearance w15:val="hidden"/>
          </w:sdtPr>
          <w:sdtContent>
            <w:tc>
              <w:tcPr>
                <w:tcW w:w="994" w:type="pct"/>
                <w:gridSpan w:val="3"/>
                <w:vAlign w:val="bottom"/>
              </w:tcPr>
              <w:p w14:paraId="74C6C67C" w14:textId="77777777" w:rsidR="002F4EDD" w:rsidRPr="002A1244" w:rsidRDefault="002F4EDD" w:rsidP="002F4EDD">
                <w:pPr>
                  <w:pStyle w:val="NormalIndent"/>
                </w:pPr>
                <w:r w:rsidRPr="002A1244">
                  <w:t>Name</w:t>
                </w:r>
              </w:p>
            </w:tc>
          </w:sdtContent>
        </w:sdt>
        <w:tc>
          <w:tcPr>
            <w:tcW w:w="3178" w:type="pct"/>
            <w:tcBorders>
              <w:bottom w:val="single" w:sz="4" w:space="0" w:color="auto"/>
            </w:tcBorders>
            <w:vAlign w:val="bottom"/>
          </w:tcPr>
          <w:p w14:paraId="08B97C82" w14:textId="77777777" w:rsidR="002F4EDD" w:rsidRPr="002A1244" w:rsidRDefault="002F4EDD" w:rsidP="002F4EDD"/>
        </w:tc>
      </w:tr>
      <w:tr w:rsidR="00387799" w:rsidRPr="002A1244" w14:paraId="1A57CEF2" w14:textId="77777777" w:rsidTr="00595EA9">
        <w:trPr>
          <w:gridAfter w:val="1"/>
          <w:wAfter w:w="828" w:type="pct"/>
        </w:trPr>
        <w:sdt>
          <w:sdtPr>
            <w:id w:val="943188507"/>
            <w:placeholder>
              <w:docPart w:val="B6D48A7EF9073246BE93794DF7872EF2"/>
            </w:placeholder>
            <w:temporary/>
            <w:showingPlcHdr/>
            <w15:appearance w15:val="hidden"/>
          </w:sdtPr>
          <w:sdtContent>
            <w:tc>
              <w:tcPr>
                <w:tcW w:w="994" w:type="pct"/>
                <w:gridSpan w:val="3"/>
                <w:vAlign w:val="bottom"/>
              </w:tcPr>
              <w:p w14:paraId="0D647FD7" w14:textId="77777777" w:rsidR="002F4EDD" w:rsidRPr="002A1244" w:rsidRDefault="002F4EDD" w:rsidP="002F4EDD">
                <w:pPr>
                  <w:pStyle w:val="NormalIndent"/>
                </w:pPr>
                <w:r w:rsidRPr="002A1244">
                  <w:t>Phone</w:t>
                </w:r>
              </w:p>
            </w:tc>
          </w:sdtContent>
        </w:sdt>
        <w:tc>
          <w:tcPr>
            <w:tcW w:w="3178" w:type="pct"/>
            <w:tcBorders>
              <w:bottom w:val="single" w:sz="4" w:space="0" w:color="auto"/>
            </w:tcBorders>
            <w:vAlign w:val="bottom"/>
          </w:tcPr>
          <w:p w14:paraId="6389037D" w14:textId="77777777" w:rsidR="002F4EDD" w:rsidRPr="002A1244" w:rsidRDefault="002F4EDD" w:rsidP="002F4EDD"/>
        </w:tc>
      </w:tr>
      <w:tr w:rsidR="00387799" w:rsidRPr="002A1244" w14:paraId="383CD84F" w14:textId="77777777" w:rsidTr="00595EA9">
        <w:trPr>
          <w:gridAfter w:val="1"/>
          <w:wAfter w:w="828" w:type="pct"/>
        </w:trPr>
        <w:tc>
          <w:tcPr>
            <w:tcW w:w="994" w:type="pct"/>
            <w:gridSpan w:val="3"/>
            <w:vAlign w:val="bottom"/>
          </w:tcPr>
          <w:p w14:paraId="217F6D8E" w14:textId="7594A7D1" w:rsidR="002F4EDD" w:rsidRDefault="002F4EDD" w:rsidP="002F4EDD">
            <w:pPr>
              <w:pStyle w:val="NormalIndent"/>
            </w:pPr>
            <w:r>
              <w:t>Email</w:t>
            </w:r>
          </w:p>
        </w:tc>
        <w:tc>
          <w:tcPr>
            <w:tcW w:w="3178" w:type="pct"/>
            <w:tcBorders>
              <w:bottom w:val="single" w:sz="4" w:space="0" w:color="auto"/>
            </w:tcBorders>
            <w:vAlign w:val="bottom"/>
          </w:tcPr>
          <w:p w14:paraId="309AA872" w14:textId="77777777" w:rsidR="002F4EDD" w:rsidRPr="002A1244" w:rsidRDefault="002F4EDD" w:rsidP="002F4EDD"/>
        </w:tc>
      </w:tr>
      <w:tr w:rsidR="00387799" w:rsidRPr="002A1244" w14:paraId="73EF8E7F" w14:textId="77777777" w:rsidTr="00595EA9">
        <w:trPr>
          <w:gridAfter w:val="1"/>
          <w:wAfter w:w="828" w:type="pct"/>
          <w:trHeight w:val="54"/>
        </w:trPr>
        <w:tc>
          <w:tcPr>
            <w:tcW w:w="4172" w:type="pct"/>
            <w:gridSpan w:val="4"/>
            <w:shd w:val="clear" w:color="auto" w:fill="auto"/>
          </w:tcPr>
          <w:p w14:paraId="35AAC90B" w14:textId="77777777" w:rsidR="002F4EDD" w:rsidRPr="002A1244" w:rsidRDefault="002F4EDD" w:rsidP="002F4EDD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387799" w:rsidRPr="002A1244" w14:paraId="0D1B32DF" w14:textId="77777777" w:rsidTr="00595EA9">
        <w:trPr>
          <w:gridAfter w:val="1"/>
          <w:wAfter w:w="828" w:type="pct"/>
        </w:trPr>
        <w:tc>
          <w:tcPr>
            <w:tcW w:w="4172" w:type="pct"/>
            <w:gridSpan w:val="4"/>
            <w:shd w:val="clear" w:color="auto" w:fill="5B9BD5" w:themeFill="accent5"/>
            <w:vAlign w:val="bottom"/>
          </w:tcPr>
          <w:p w14:paraId="483AA6BB" w14:textId="79F2FC70" w:rsidR="002F4EDD" w:rsidRPr="00595EA9" w:rsidRDefault="002F4EDD" w:rsidP="002F4EDD">
            <w:pPr>
              <w:pStyle w:val="Heading1"/>
              <w:outlineLvl w:val="0"/>
              <w:rPr>
                <w:sz w:val="36"/>
                <w:szCs w:val="36"/>
              </w:rPr>
            </w:pPr>
            <w:r w:rsidRPr="00595EA9">
              <w:rPr>
                <w:color w:val="FFFFFF" w:themeColor="background1"/>
                <w:sz w:val="36"/>
                <w:szCs w:val="36"/>
              </w:rPr>
              <w:t>Additional Information</w:t>
            </w:r>
          </w:p>
        </w:tc>
      </w:tr>
      <w:tr w:rsidR="00387799" w:rsidRPr="002A1244" w14:paraId="35EF1E42" w14:textId="77777777" w:rsidTr="00387799">
        <w:trPr>
          <w:gridBefore w:val="1"/>
          <w:gridAfter w:val="1"/>
          <w:wBefore w:w="38" w:type="pct"/>
          <w:wAfter w:w="828" w:type="pct"/>
        </w:trPr>
        <w:tc>
          <w:tcPr>
            <w:tcW w:w="4133" w:type="pct"/>
            <w:gridSpan w:val="3"/>
            <w:tcBorders>
              <w:bottom w:val="single" w:sz="4" w:space="0" w:color="auto"/>
            </w:tcBorders>
            <w:vAlign w:val="bottom"/>
          </w:tcPr>
          <w:p w14:paraId="0064CBE7" w14:textId="77777777" w:rsidR="002F4EDD" w:rsidRPr="002A1244" w:rsidRDefault="002F4EDD" w:rsidP="00387799">
            <w:pPr>
              <w:ind w:left="2052"/>
            </w:pPr>
          </w:p>
        </w:tc>
      </w:tr>
      <w:tr w:rsidR="00387799" w:rsidRPr="002A1244" w14:paraId="4C345241" w14:textId="77777777" w:rsidTr="00387799">
        <w:trPr>
          <w:gridBefore w:val="1"/>
          <w:gridAfter w:val="1"/>
          <w:wBefore w:w="38" w:type="pct"/>
          <w:wAfter w:w="828" w:type="pct"/>
        </w:trPr>
        <w:tc>
          <w:tcPr>
            <w:tcW w:w="4133" w:type="pct"/>
            <w:gridSpan w:val="3"/>
            <w:tcBorders>
              <w:bottom w:val="single" w:sz="4" w:space="0" w:color="auto"/>
            </w:tcBorders>
            <w:vAlign w:val="bottom"/>
          </w:tcPr>
          <w:p w14:paraId="12E09156" w14:textId="77777777" w:rsidR="002F4EDD" w:rsidRPr="002A1244" w:rsidRDefault="002F4EDD" w:rsidP="00387799">
            <w:pPr>
              <w:ind w:left="2052"/>
            </w:pPr>
          </w:p>
        </w:tc>
      </w:tr>
      <w:tr w:rsidR="00387799" w:rsidRPr="002A1244" w14:paraId="463D408E" w14:textId="77777777" w:rsidTr="00387799">
        <w:trPr>
          <w:gridBefore w:val="1"/>
          <w:gridAfter w:val="1"/>
          <w:wBefore w:w="38" w:type="pct"/>
          <w:wAfter w:w="828" w:type="pct"/>
        </w:trPr>
        <w:tc>
          <w:tcPr>
            <w:tcW w:w="4133" w:type="pct"/>
            <w:gridSpan w:val="3"/>
            <w:tcBorders>
              <w:bottom w:val="single" w:sz="4" w:space="0" w:color="auto"/>
            </w:tcBorders>
            <w:vAlign w:val="bottom"/>
          </w:tcPr>
          <w:p w14:paraId="2ECE952A" w14:textId="36E25F54" w:rsidR="00387799" w:rsidRPr="002A1244" w:rsidRDefault="00387799" w:rsidP="00387799"/>
        </w:tc>
      </w:tr>
      <w:tr w:rsidR="00387799" w:rsidRPr="002A1244" w14:paraId="0D70CAC7" w14:textId="77777777" w:rsidTr="00387799">
        <w:trPr>
          <w:gridBefore w:val="1"/>
          <w:gridAfter w:val="1"/>
          <w:wBefore w:w="38" w:type="pct"/>
          <w:wAfter w:w="828" w:type="pct"/>
        </w:trPr>
        <w:tc>
          <w:tcPr>
            <w:tcW w:w="4133" w:type="pct"/>
            <w:gridSpan w:val="3"/>
            <w:tcBorders>
              <w:bottom w:val="single" w:sz="4" w:space="0" w:color="auto"/>
            </w:tcBorders>
            <w:vAlign w:val="bottom"/>
          </w:tcPr>
          <w:p w14:paraId="06BFF6EE" w14:textId="77777777" w:rsidR="00387799" w:rsidRPr="002A1244" w:rsidRDefault="00387799" w:rsidP="00387799"/>
        </w:tc>
      </w:tr>
      <w:tr w:rsidR="00387799" w:rsidRPr="002A1244" w14:paraId="600A6F6F" w14:textId="77777777" w:rsidTr="00387799">
        <w:trPr>
          <w:gridBefore w:val="1"/>
          <w:gridAfter w:val="1"/>
          <w:wBefore w:w="38" w:type="pct"/>
          <w:wAfter w:w="828" w:type="pct"/>
        </w:trPr>
        <w:tc>
          <w:tcPr>
            <w:tcW w:w="4133" w:type="pct"/>
            <w:gridSpan w:val="3"/>
            <w:tcBorders>
              <w:bottom w:val="single" w:sz="4" w:space="0" w:color="auto"/>
            </w:tcBorders>
            <w:vAlign w:val="bottom"/>
          </w:tcPr>
          <w:p w14:paraId="509E32A9" w14:textId="77777777" w:rsidR="00387799" w:rsidRPr="002A1244" w:rsidRDefault="00387799" w:rsidP="00387799"/>
        </w:tc>
      </w:tr>
      <w:tr w:rsidR="00387799" w:rsidRPr="002A1244" w14:paraId="2A450144" w14:textId="77777777" w:rsidTr="00387799">
        <w:trPr>
          <w:gridBefore w:val="1"/>
          <w:gridAfter w:val="1"/>
          <w:wBefore w:w="38" w:type="pct"/>
          <w:wAfter w:w="828" w:type="pct"/>
        </w:trPr>
        <w:tc>
          <w:tcPr>
            <w:tcW w:w="4133" w:type="pct"/>
            <w:gridSpan w:val="3"/>
            <w:tcBorders>
              <w:bottom w:val="single" w:sz="4" w:space="0" w:color="auto"/>
            </w:tcBorders>
            <w:vAlign w:val="bottom"/>
          </w:tcPr>
          <w:p w14:paraId="44F5F1AB" w14:textId="77777777" w:rsidR="00387799" w:rsidRPr="002A1244" w:rsidRDefault="00387799" w:rsidP="00387799"/>
        </w:tc>
      </w:tr>
      <w:tr w:rsidR="00387799" w:rsidRPr="002A1244" w14:paraId="6110BEFE" w14:textId="77777777" w:rsidTr="00387799">
        <w:trPr>
          <w:gridBefore w:val="1"/>
          <w:gridAfter w:val="1"/>
          <w:wBefore w:w="38" w:type="pct"/>
          <w:wAfter w:w="828" w:type="pct"/>
        </w:trPr>
        <w:tc>
          <w:tcPr>
            <w:tcW w:w="4133" w:type="pct"/>
            <w:gridSpan w:val="3"/>
            <w:tcBorders>
              <w:bottom w:val="single" w:sz="4" w:space="0" w:color="auto"/>
            </w:tcBorders>
            <w:vAlign w:val="bottom"/>
          </w:tcPr>
          <w:p w14:paraId="3ECD3255" w14:textId="77777777" w:rsidR="00387799" w:rsidRPr="002A1244" w:rsidRDefault="00387799" w:rsidP="00387799"/>
        </w:tc>
      </w:tr>
      <w:tr w:rsidR="00387799" w:rsidRPr="002A1244" w14:paraId="0CA502C2" w14:textId="77777777" w:rsidTr="00595EA9">
        <w:trPr>
          <w:gridBefore w:val="1"/>
          <w:wBefore w:w="38" w:type="pct"/>
          <w:trHeight w:val="54"/>
        </w:trPr>
        <w:tc>
          <w:tcPr>
            <w:tcW w:w="4962" w:type="pct"/>
            <w:gridSpan w:val="4"/>
            <w:shd w:val="clear" w:color="auto" w:fill="auto"/>
            <w:vAlign w:val="bottom"/>
          </w:tcPr>
          <w:p w14:paraId="2D616679" w14:textId="77777777" w:rsidR="002F4EDD" w:rsidRPr="002A1244" w:rsidRDefault="002F4EDD" w:rsidP="00387799">
            <w:pPr>
              <w:spacing w:before="0"/>
              <w:ind w:left="2052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387799" w:rsidRPr="002A1244" w14:paraId="722C5986" w14:textId="77777777" w:rsidTr="00595EA9">
        <w:trPr>
          <w:gridAfter w:val="1"/>
          <w:wAfter w:w="828" w:type="pct"/>
        </w:trPr>
        <w:tc>
          <w:tcPr>
            <w:tcW w:w="592" w:type="pct"/>
            <w:gridSpan w:val="2"/>
          </w:tcPr>
          <w:p w14:paraId="316774F0" w14:textId="05AF13E5" w:rsidR="002F4EDD" w:rsidRPr="002A1244" w:rsidRDefault="002F4EDD" w:rsidP="002F4EDD">
            <w:pPr>
              <w:spacing w:before="120"/>
              <w:ind w:left="702"/>
              <w:rPr>
                <w:rFonts w:ascii="Calibri" w:eastAsia="Calibri" w:hAnsi="Calibri" w:cs="Times New Roman"/>
                <w:sz w:val="36"/>
              </w:rPr>
            </w:pPr>
          </w:p>
        </w:tc>
        <w:tc>
          <w:tcPr>
            <w:tcW w:w="3580" w:type="pct"/>
            <w:gridSpan w:val="2"/>
            <w:vAlign w:val="bottom"/>
          </w:tcPr>
          <w:p w14:paraId="57BDAF51" w14:textId="7972AABD" w:rsidR="002F4EDD" w:rsidRDefault="003A1052" w:rsidP="002F4EDD">
            <w:r w:rsidRPr="002A1244">
              <w:rPr>
                <w:rFonts w:ascii="Calibri" w:eastAsia="Calibri" w:hAnsi="Calibri" w:cs="Times New Roman"/>
                <w:sz w:val="36"/>
              </w:rPr>
              <w:sym w:font="Wingdings 2" w:char="F0A3"/>
            </w:r>
            <w:r>
              <w:rPr>
                <w:rFonts w:ascii="Calibri" w:eastAsia="Calibri" w:hAnsi="Calibri" w:cs="Times New Roman"/>
                <w:sz w:val="36"/>
              </w:rPr>
              <w:t xml:space="preserve"> </w:t>
            </w:r>
            <w:r>
              <w:t xml:space="preserve">Add to Website     </w:t>
            </w:r>
            <w:r w:rsidR="00387799" w:rsidRPr="002A1244">
              <w:rPr>
                <w:rFonts w:ascii="Calibri" w:eastAsia="Calibri" w:hAnsi="Calibri" w:cs="Times New Roman"/>
                <w:sz w:val="36"/>
              </w:rPr>
              <w:sym w:font="Wingdings 2" w:char="F0A3"/>
            </w:r>
            <w:r w:rsidR="00387799">
              <w:rPr>
                <w:rFonts w:ascii="Calibri" w:eastAsia="Calibri" w:hAnsi="Calibri" w:cs="Times New Roman"/>
                <w:sz w:val="36"/>
              </w:rPr>
              <w:t xml:space="preserve"> </w:t>
            </w:r>
            <w:r w:rsidR="002F4EDD">
              <w:t>Flyer</w:t>
            </w:r>
            <w:r w:rsidR="00387799">
              <w:t xml:space="preserve">     </w:t>
            </w:r>
            <w:r w:rsidR="00387799" w:rsidRPr="002A1244">
              <w:rPr>
                <w:rFonts w:ascii="Calibri" w:eastAsia="Calibri" w:hAnsi="Calibri" w:cs="Times New Roman"/>
                <w:sz w:val="36"/>
              </w:rPr>
              <w:sym w:font="Wingdings 2" w:char="F0A3"/>
            </w:r>
            <w:r w:rsidR="00387799">
              <w:rPr>
                <w:rFonts w:ascii="Calibri" w:eastAsia="Calibri" w:hAnsi="Calibri" w:cs="Times New Roman"/>
                <w:sz w:val="36"/>
              </w:rPr>
              <w:t xml:space="preserve"> </w:t>
            </w:r>
            <w:r w:rsidR="00387799">
              <w:t xml:space="preserve">E-mail Blast     </w:t>
            </w:r>
            <w:r w:rsidR="00387799" w:rsidRPr="002A1244">
              <w:rPr>
                <w:rFonts w:ascii="Calibri" w:eastAsia="Calibri" w:hAnsi="Calibri" w:cs="Times New Roman"/>
                <w:sz w:val="36"/>
              </w:rPr>
              <w:sym w:font="Wingdings 2" w:char="F0A3"/>
            </w:r>
            <w:r w:rsidR="00387799">
              <w:rPr>
                <w:rFonts w:ascii="Calibri" w:eastAsia="Calibri" w:hAnsi="Calibri" w:cs="Times New Roman"/>
                <w:sz w:val="36"/>
              </w:rPr>
              <w:t xml:space="preserve"> </w:t>
            </w:r>
            <w:r w:rsidR="00387799">
              <w:t>Other</w:t>
            </w:r>
          </w:p>
          <w:p w14:paraId="68FDF852" w14:textId="5BD88B6A" w:rsidR="007848D5" w:rsidRPr="002A1244" w:rsidRDefault="006B22CE" w:rsidP="002F4EDD">
            <w:r>
              <w:t>Please fill out and return</w:t>
            </w:r>
            <w:r w:rsidR="007848D5">
              <w:t xml:space="preserve"> </w:t>
            </w:r>
            <w:r>
              <w:t xml:space="preserve">to Chris at </w:t>
            </w:r>
            <w:hyperlink r:id="rId10" w:history="1">
              <w:r w:rsidR="007848D5" w:rsidRPr="00085AB5">
                <w:rPr>
                  <w:rStyle w:val="Hyperlink"/>
                </w:rPr>
                <w:t>chrisdavis.lwv@gmail.com</w:t>
              </w:r>
            </w:hyperlink>
            <w:r w:rsidR="007848D5">
              <w:br/>
              <w:t>Include any images in the email.</w:t>
            </w:r>
          </w:p>
        </w:tc>
      </w:tr>
    </w:tbl>
    <w:p w14:paraId="75470E84" w14:textId="77777777" w:rsidR="000172E5" w:rsidRPr="0006568A" w:rsidRDefault="000172E5" w:rsidP="006B22CE">
      <w:pPr>
        <w:pStyle w:val="NoSpacing"/>
      </w:pPr>
    </w:p>
    <w:sectPr w:rsidR="000172E5" w:rsidRPr="0006568A" w:rsidSect="006145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4D9C1" w14:textId="77777777" w:rsidR="00A24D38" w:rsidRDefault="00A24D38" w:rsidP="000172E5">
      <w:pPr>
        <w:spacing w:after="0" w:line="240" w:lineRule="auto"/>
      </w:pPr>
      <w:r>
        <w:separator/>
      </w:r>
    </w:p>
  </w:endnote>
  <w:endnote w:type="continuationSeparator" w:id="0">
    <w:p w14:paraId="3482554B" w14:textId="77777777" w:rsidR="00A24D38" w:rsidRDefault="00A24D3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06227B1-297A-7A45-960F-14B0C85C09C9}"/>
    <w:embedBold r:id="rId2" w:fontKey="{C7B1E08F-1AF9-4746-A3DF-85E332AA6762}"/>
    <w:embedItalic r:id="rId3" w:fontKey="{3765BD59-7182-9649-8E3B-03954A94079D}"/>
    <w:embedBoldItalic r:id="rId4" w:fontKey="{EC370A88-BD92-6B4E-A5EA-191BBC956C2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F584D93-F7B8-3D4D-A504-3FEE9E0A0BCE}"/>
    <w:embedBold r:id="rId6" w:fontKey="{2806B6D1-887B-D64A-AEC6-06C97D9041F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9E009BDB-08A5-C740-A4BC-8D2A09883C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7D303645-CA96-C641-806D-F06915F405E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30207F44-BE6A-0F4D-9704-D4CAE3CA80A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4646E005-D4AD-2A47-B9BD-C198CEC9FE7B}"/>
    <w:embedBold r:id="rId11" w:fontKey="{124638AF-099E-344E-BC0C-42D16A398438}"/>
    <w:embedItalic r:id="rId12" w:fontKey="{1406CEF9-29BD-A54B-8347-618FE231C43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1574356F-DF4E-8143-9C6A-3BB35B0BC334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4" w:fontKey="{760D2416-C761-F847-83CD-8EC5FAB99E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76A3D" w14:textId="77777777" w:rsidR="000156B4" w:rsidRDefault="000156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402"/>
      <w:gridCol w:w="4958"/>
    </w:tblGrid>
    <w:tr w:rsidR="002F4EDD" w:rsidRPr="00311D4F" w14:paraId="6EAA6702" w14:textId="77777777" w:rsidTr="00C4167A">
      <w:tc>
        <w:tcPr>
          <w:tcW w:w="4675" w:type="dxa"/>
          <w:vAlign w:val="center"/>
        </w:tcPr>
        <w:p w14:paraId="518F7F69" w14:textId="4DF485FC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917BC95" w14:textId="70184FA6" w:rsidR="00311D4F" w:rsidRPr="00311D4F" w:rsidRDefault="002F4EDD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6FB47EC0" wp14:editId="070231CE">
                <wp:extent cx="3011214" cy="570072"/>
                <wp:effectExtent l="0" t="0" r="0" b="1905"/>
                <wp:docPr id="2" name="Picture 2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3854" cy="598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A3EB17D" w14:textId="77777777" w:rsidR="006145D8" w:rsidRDefault="006145D8" w:rsidP="00311D4F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C549E" w14:textId="77777777" w:rsidR="000156B4" w:rsidRDefault="000156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09795" w14:textId="77777777" w:rsidR="00A24D38" w:rsidRDefault="00A24D38" w:rsidP="000172E5">
      <w:pPr>
        <w:spacing w:after="0" w:line="240" w:lineRule="auto"/>
      </w:pPr>
      <w:r>
        <w:separator/>
      </w:r>
    </w:p>
  </w:footnote>
  <w:footnote w:type="continuationSeparator" w:id="0">
    <w:p w14:paraId="266A802A" w14:textId="77777777" w:rsidR="00A24D38" w:rsidRDefault="00A24D3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0F468" w14:textId="77777777" w:rsidR="000156B4" w:rsidRDefault="000156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70"/>
      <w:gridCol w:w="8000"/>
    </w:tblGrid>
    <w:tr w:rsidR="000156B4" w:rsidRPr="00B337A2" w14:paraId="3CB01979" w14:textId="77777777" w:rsidTr="000156B4">
      <w:trPr>
        <w:trHeight w:val="990"/>
      </w:trPr>
      <w:tc>
        <w:tcPr>
          <w:tcW w:w="270" w:type="dxa"/>
          <w:vAlign w:val="center"/>
        </w:tcPr>
        <w:p w14:paraId="7AA53B03" w14:textId="7A3D53C5" w:rsidR="00B337A2" w:rsidRPr="00B337A2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</w:p>
      </w:tc>
      <w:tc>
        <w:tcPr>
          <w:tcW w:w="8000" w:type="dxa"/>
          <w:vAlign w:val="center"/>
        </w:tcPr>
        <w:p w14:paraId="73595685" w14:textId="77777777" w:rsidR="000156B4" w:rsidRDefault="00387799" w:rsidP="002A1244">
          <w:pPr>
            <w:pStyle w:val="Header"/>
            <w:rPr>
              <w:color w:val="000000" w:themeColor="text1"/>
            </w:rPr>
          </w:pPr>
          <w:r>
            <w:rPr>
              <w:color w:val="000000" w:themeColor="text1"/>
            </w:rPr>
            <w:t xml:space="preserve">LWVBC </w:t>
          </w:r>
          <w:r w:rsidR="002F4EDD" w:rsidRPr="00387799">
            <w:rPr>
              <w:color w:val="000000" w:themeColor="text1"/>
            </w:rPr>
            <w:t>Communications Request</w:t>
          </w:r>
          <w:r w:rsidR="000156B4">
            <w:rPr>
              <w:color w:val="000000" w:themeColor="text1"/>
            </w:rPr>
            <w:t xml:space="preserve">   </w:t>
          </w:r>
        </w:p>
        <w:p w14:paraId="2FD5EB49" w14:textId="703590AF" w:rsidR="00B337A2" w:rsidRPr="00387799" w:rsidRDefault="000156B4" w:rsidP="002A1244">
          <w:pPr>
            <w:pStyle w:val="Header"/>
            <w:rPr>
              <w:rFonts w:asciiTheme="minorHAnsi" w:hAnsiTheme="minorHAnsi"/>
              <w:b w:val="0"/>
              <w:noProof w:val="0"/>
              <w:color w:val="000000" w:themeColor="text1"/>
              <w:sz w:val="28"/>
              <w:szCs w:val="28"/>
            </w:rPr>
          </w:pPr>
          <w:r w:rsidRPr="000156B4">
            <w:rPr>
              <w:b w:val="0"/>
              <w:bCs/>
              <w:color w:val="000000" w:themeColor="text1"/>
              <w:sz w:val="28"/>
              <w:szCs w:val="28"/>
            </w:rPr>
            <w:t>Date</w:t>
          </w:r>
          <w:r>
            <w:rPr>
              <w:b w:val="0"/>
              <w:bCs/>
              <w:color w:val="000000" w:themeColor="text1"/>
              <w:sz w:val="28"/>
              <w:szCs w:val="28"/>
            </w:rPr>
            <w:t xml:space="preserve"> of Request ______________</w:t>
          </w:r>
          <w:r w:rsidR="00157C83">
            <w:rPr>
              <w:color w:val="000000" w:themeColor="text1"/>
            </w:rPr>
            <w:t xml:space="preserve"> </w:t>
          </w:r>
          <w:r w:rsidR="00157C83" w:rsidRPr="000156B4">
            <w:rPr>
              <w:b w:val="0"/>
              <w:bCs/>
              <w:color w:val="000000" w:themeColor="text1"/>
              <w:sz w:val="28"/>
              <w:szCs w:val="28"/>
            </w:rPr>
            <w:t>Date</w:t>
          </w:r>
          <w:r w:rsidR="00157C83">
            <w:rPr>
              <w:b w:val="0"/>
              <w:bCs/>
              <w:color w:val="000000" w:themeColor="text1"/>
              <w:sz w:val="28"/>
              <w:szCs w:val="28"/>
            </w:rPr>
            <w:t xml:space="preserve"> of </w:t>
          </w:r>
          <w:r w:rsidR="00157C83">
            <w:rPr>
              <w:b w:val="0"/>
              <w:bCs/>
              <w:color w:val="000000" w:themeColor="text1"/>
              <w:sz w:val="28"/>
              <w:szCs w:val="28"/>
            </w:rPr>
            <w:t>Needed</w:t>
          </w:r>
          <w:r w:rsidR="00157C83">
            <w:rPr>
              <w:b w:val="0"/>
              <w:bCs/>
              <w:color w:val="000000" w:themeColor="text1"/>
              <w:sz w:val="28"/>
              <w:szCs w:val="28"/>
            </w:rPr>
            <w:t xml:space="preserve"> ______________</w:t>
          </w:r>
          <w:r w:rsidR="00157C83" w:rsidRPr="00387799">
            <w:rPr>
              <w:color w:val="000000" w:themeColor="text1"/>
            </w:rPr>
            <w:t xml:space="preserve"> </w:t>
          </w:r>
          <w:r w:rsidR="00157C83">
            <w:rPr>
              <w:color w:val="000000" w:themeColor="text1"/>
            </w:rPr>
            <w:t xml:space="preserve"> </w:t>
          </w:r>
        </w:p>
      </w:tc>
    </w:tr>
  </w:tbl>
  <w:p w14:paraId="4ACE1B83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12926" w14:textId="77777777" w:rsidR="000156B4" w:rsidRDefault="000156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12163728">
    <w:abstractNumId w:val="11"/>
  </w:num>
  <w:num w:numId="2" w16cid:durableId="1638602767">
    <w:abstractNumId w:val="7"/>
  </w:num>
  <w:num w:numId="3" w16cid:durableId="1888104164">
    <w:abstractNumId w:val="15"/>
  </w:num>
  <w:num w:numId="4" w16cid:durableId="905838706">
    <w:abstractNumId w:val="12"/>
  </w:num>
  <w:num w:numId="5" w16cid:durableId="1911966497">
    <w:abstractNumId w:val="13"/>
  </w:num>
  <w:num w:numId="6" w16cid:durableId="624581367">
    <w:abstractNumId w:val="19"/>
  </w:num>
  <w:num w:numId="7" w16cid:durableId="222182166">
    <w:abstractNumId w:val="6"/>
  </w:num>
  <w:num w:numId="8" w16cid:durableId="1702852269">
    <w:abstractNumId w:val="10"/>
  </w:num>
  <w:num w:numId="9" w16cid:durableId="529151177">
    <w:abstractNumId w:val="17"/>
  </w:num>
  <w:num w:numId="10" w16cid:durableId="667559908">
    <w:abstractNumId w:val="1"/>
  </w:num>
  <w:num w:numId="11" w16cid:durableId="1744571068">
    <w:abstractNumId w:val="5"/>
  </w:num>
  <w:num w:numId="12" w16cid:durableId="33774764">
    <w:abstractNumId w:val="0"/>
  </w:num>
  <w:num w:numId="13" w16cid:durableId="733240678">
    <w:abstractNumId w:val="2"/>
  </w:num>
  <w:num w:numId="14" w16cid:durableId="276839975">
    <w:abstractNumId w:val="9"/>
  </w:num>
  <w:num w:numId="15" w16cid:durableId="288442114">
    <w:abstractNumId w:val="8"/>
  </w:num>
  <w:num w:numId="16" w16cid:durableId="1217939002">
    <w:abstractNumId w:val="16"/>
  </w:num>
  <w:num w:numId="17" w16cid:durableId="116225093">
    <w:abstractNumId w:val="3"/>
  </w:num>
  <w:num w:numId="18" w16cid:durableId="1171987224">
    <w:abstractNumId w:val="21"/>
  </w:num>
  <w:num w:numId="19" w16cid:durableId="572741622">
    <w:abstractNumId w:val="18"/>
  </w:num>
  <w:num w:numId="20" w16cid:durableId="874269804">
    <w:abstractNumId w:val="14"/>
  </w:num>
  <w:num w:numId="21" w16cid:durableId="420877388">
    <w:abstractNumId w:val="20"/>
  </w:num>
  <w:num w:numId="22" w16cid:durableId="42804013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DD"/>
    <w:rsid w:val="000156B4"/>
    <w:rsid w:val="000172E5"/>
    <w:rsid w:val="00022A4C"/>
    <w:rsid w:val="00052382"/>
    <w:rsid w:val="0006568A"/>
    <w:rsid w:val="00076F0F"/>
    <w:rsid w:val="00084253"/>
    <w:rsid w:val="000D1F49"/>
    <w:rsid w:val="00157C83"/>
    <w:rsid w:val="001727CA"/>
    <w:rsid w:val="002A1244"/>
    <w:rsid w:val="002C56E6"/>
    <w:rsid w:val="002F4EDD"/>
    <w:rsid w:val="00311D4F"/>
    <w:rsid w:val="00344849"/>
    <w:rsid w:val="00361E11"/>
    <w:rsid w:val="00387799"/>
    <w:rsid w:val="003A1052"/>
    <w:rsid w:val="003F0847"/>
    <w:rsid w:val="0040090B"/>
    <w:rsid w:val="0046302A"/>
    <w:rsid w:val="00487D2D"/>
    <w:rsid w:val="004D5D62"/>
    <w:rsid w:val="005112D0"/>
    <w:rsid w:val="0052299E"/>
    <w:rsid w:val="00577E06"/>
    <w:rsid w:val="00583334"/>
    <w:rsid w:val="00595EA9"/>
    <w:rsid w:val="005A3BF7"/>
    <w:rsid w:val="005F2035"/>
    <w:rsid w:val="005F37B6"/>
    <w:rsid w:val="005F7990"/>
    <w:rsid w:val="006145D8"/>
    <w:rsid w:val="0063739C"/>
    <w:rsid w:val="006B22CE"/>
    <w:rsid w:val="007147D7"/>
    <w:rsid w:val="00715C65"/>
    <w:rsid w:val="00770F25"/>
    <w:rsid w:val="007848D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24D38"/>
    <w:rsid w:val="00A370A8"/>
    <w:rsid w:val="00B337A2"/>
    <w:rsid w:val="00BD0879"/>
    <w:rsid w:val="00BD4753"/>
    <w:rsid w:val="00BD5CB1"/>
    <w:rsid w:val="00BE62EE"/>
    <w:rsid w:val="00BF0056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218F6"/>
    <w:rsid w:val="00E61C09"/>
    <w:rsid w:val="00EB3B58"/>
    <w:rsid w:val="00EC7359"/>
    <w:rsid w:val="00EE3054"/>
    <w:rsid w:val="00F00606"/>
    <w:rsid w:val="00F01256"/>
    <w:rsid w:val="00F65B60"/>
    <w:rsid w:val="00F769E6"/>
    <w:rsid w:val="00F92177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DE5B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rsid w:val="007848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hrisdavis.lwv@gmail.com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hrisdavis/Library/Containers/com.microsoft.Word/Data/Library/Application%20Support/Microsoft/Office/16.0/DTS/Search/%7b3232A210-32AA-7F42-AEF9-AB98B73A0AA0%7dtf7858829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7D4549881D90459C695EB27318C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72F1A-4D2D-374C-B5CE-3260B84C933E}"/>
      </w:docPartPr>
      <w:docPartBody>
        <w:p w:rsidR="00DA1270" w:rsidRDefault="00000000">
          <w:pPr>
            <w:pStyle w:val="3C7D4549881D90459C695EB27318C6BD"/>
          </w:pPr>
          <w:r w:rsidRPr="002A1244">
            <w:t>Date</w:t>
          </w:r>
        </w:p>
      </w:docPartBody>
    </w:docPart>
    <w:docPart>
      <w:docPartPr>
        <w:name w:val="49213605B7EB634CB5B533029E05D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77102-2AB1-C24D-972D-F8F58810686D}"/>
      </w:docPartPr>
      <w:docPartBody>
        <w:p w:rsidR="00DA1270" w:rsidRDefault="00000000">
          <w:pPr>
            <w:pStyle w:val="49213605B7EB634CB5B533029E05D5A5"/>
          </w:pPr>
          <w:r w:rsidRPr="002A1244">
            <w:t>Time</w:t>
          </w:r>
        </w:p>
      </w:docPartBody>
    </w:docPart>
    <w:docPart>
      <w:docPartPr>
        <w:name w:val="6437D14EC8ECA646B875984489312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7B414-2826-524E-A43D-50AF1085D291}"/>
      </w:docPartPr>
      <w:docPartBody>
        <w:p w:rsidR="00DA1270" w:rsidRDefault="002E04AE" w:rsidP="002E04AE">
          <w:pPr>
            <w:pStyle w:val="6437D14EC8ECA646B8759844893124EC"/>
          </w:pPr>
          <w:r w:rsidRPr="002A1244">
            <w:t>Location</w:t>
          </w:r>
        </w:p>
      </w:docPartBody>
    </w:docPart>
    <w:docPart>
      <w:docPartPr>
        <w:name w:val="0BEF18164584E8408738A87030132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B04E4-D213-DE4A-B9C3-C93126FB93DA}"/>
      </w:docPartPr>
      <w:docPartBody>
        <w:p w:rsidR="00DA1270" w:rsidRDefault="002E04AE" w:rsidP="002E04AE">
          <w:pPr>
            <w:pStyle w:val="0BEF18164584E8408738A8703013217E"/>
          </w:pPr>
          <w:r w:rsidRPr="002A1244">
            <w:t>Name</w:t>
          </w:r>
        </w:p>
      </w:docPartBody>
    </w:docPart>
    <w:docPart>
      <w:docPartPr>
        <w:name w:val="B6D48A7EF9073246BE93794DF7872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2C3A8-AF3F-5C41-8FC1-74F58534FCE1}"/>
      </w:docPartPr>
      <w:docPartBody>
        <w:p w:rsidR="00DA1270" w:rsidRDefault="002E04AE" w:rsidP="002E04AE">
          <w:pPr>
            <w:pStyle w:val="B6D48A7EF9073246BE93794DF7872EF2"/>
          </w:pPr>
          <w:r w:rsidRPr="002A1244">
            <w:t>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4AE"/>
    <w:rsid w:val="000E60C0"/>
    <w:rsid w:val="00214BB3"/>
    <w:rsid w:val="002E04AE"/>
    <w:rsid w:val="004E1753"/>
    <w:rsid w:val="00A145BE"/>
    <w:rsid w:val="00AA6550"/>
    <w:rsid w:val="00DA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7D4549881D90459C695EB27318C6BD">
    <w:name w:val="3C7D4549881D90459C695EB27318C6BD"/>
  </w:style>
  <w:style w:type="paragraph" w:customStyle="1" w:styleId="49213605B7EB634CB5B533029E05D5A5">
    <w:name w:val="49213605B7EB634CB5B533029E05D5A5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6437D14EC8ECA646B8759844893124EC">
    <w:name w:val="6437D14EC8ECA646B8759844893124EC"/>
    <w:rsid w:val="002E04AE"/>
  </w:style>
  <w:style w:type="paragraph" w:customStyle="1" w:styleId="0BEF18164584E8408738A8703013217E">
    <w:name w:val="0BEF18164584E8408738A8703013217E"/>
    <w:rsid w:val="002E04AE"/>
  </w:style>
  <w:style w:type="paragraph" w:customStyle="1" w:styleId="B6D48A7EF9073246BE93794DF7872EF2">
    <w:name w:val="B6D48A7EF9073246BE93794DF7872EF2"/>
    <w:rsid w:val="002E0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{3232A210-32AA-7F42-AEF9-AB98B73A0AA0}tf78588292_win32.dotx</Template>
  <TotalTime>0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2022-09-19T20:58:00Z</dcterms:created>
  <dcterms:modified xsi:type="dcterms:W3CDTF">2022-10-21T22:06:00Z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